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7CFC2" w14:textId="77777777" w:rsidR="002F0490" w:rsidRDefault="000E7523" w:rsidP="000E7523">
      <w:pPr>
        <w:pStyle w:val="HeadlineersteOrdnung"/>
        <w:rPr>
          <w:lang w:eastAsia="de-DE"/>
        </w:rPr>
      </w:pPr>
      <w:r>
        <w:rPr>
          <w:lang w:eastAsia="de-DE"/>
        </w:rPr>
        <w:t>Anlage:</w:t>
      </w:r>
      <w:r w:rsidR="002F0490">
        <w:rPr>
          <w:lang w:eastAsia="de-DE"/>
        </w:rPr>
        <w:t xml:space="preserve"> </w:t>
      </w:r>
      <w:r w:rsidR="009F4416">
        <w:rPr>
          <w:lang w:eastAsia="de-DE"/>
        </w:rPr>
        <w:t>Preisblatt</w:t>
      </w:r>
      <w:r w:rsidR="002F0490">
        <w:rPr>
          <w:lang w:eastAsia="de-DE"/>
        </w:rPr>
        <w:t xml:space="preserve"> </w:t>
      </w:r>
    </w:p>
    <w:p w14:paraId="7C35E8BE" w14:textId="091D075D" w:rsidR="000E7523" w:rsidRPr="002F0490" w:rsidRDefault="000E7523" w:rsidP="0067474F">
      <w:pPr>
        <w:pStyle w:val="Subheadline"/>
        <w:rPr>
          <w:lang w:eastAsia="de-DE"/>
        </w:rPr>
      </w:pPr>
      <w:r w:rsidRPr="002F0490">
        <w:rPr>
          <w:lang w:eastAsia="de-DE"/>
        </w:rPr>
        <w:t>für die Ausschreibung</w:t>
      </w:r>
      <w:r w:rsidR="002F0490">
        <w:rPr>
          <w:lang w:eastAsia="de-DE"/>
        </w:rPr>
        <w:t xml:space="preserve"> </w:t>
      </w:r>
      <w:r w:rsidR="006A2C22" w:rsidRPr="002F0490">
        <w:rPr>
          <w:lang w:eastAsia="de-DE"/>
        </w:rPr>
        <w:t>Nationale Kontaktstelle zur Umsetzung der European Youth Work Agenda in Deutschland</w:t>
      </w:r>
      <w:r w:rsidR="002F0490">
        <w:rPr>
          <w:lang w:eastAsia="de-DE"/>
        </w:rPr>
        <w:t xml:space="preserve"> </w:t>
      </w:r>
      <w:r w:rsidRPr="002F0490">
        <w:rPr>
          <w:lang w:eastAsia="de-DE"/>
        </w:rPr>
        <w:t>bei JUGEND für Europa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6242"/>
      </w:tblGrid>
      <w:tr w:rsidR="000E7523" w14:paraId="32C317FA" w14:textId="77777777" w:rsidTr="006B35AF">
        <w:tc>
          <w:tcPr>
            <w:tcW w:w="1980" w:type="dxa"/>
            <w:vAlign w:val="center"/>
          </w:tcPr>
          <w:p w14:paraId="0B83E226" w14:textId="208C49BE" w:rsidR="000E7523" w:rsidRPr="00DF3061" w:rsidRDefault="000E7523" w:rsidP="006B35AF">
            <w:pPr>
              <w:spacing w:after="120"/>
              <w:rPr>
                <w:sz w:val="24"/>
                <w:szCs w:val="24"/>
                <w:lang w:eastAsia="de-DE"/>
              </w:rPr>
            </w:pPr>
            <w:r w:rsidRPr="00DF3061">
              <w:rPr>
                <w:b/>
                <w:bCs/>
                <w:sz w:val="24"/>
                <w:szCs w:val="24"/>
                <w:lang w:eastAsia="de-DE"/>
              </w:rPr>
              <w:t>Auftraggeber</w:t>
            </w:r>
            <w:r>
              <w:rPr>
                <w:b/>
                <w:bCs/>
                <w:sz w:val="24"/>
                <w:szCs w:val="24"/>
                <w:lang w:eastAsia="de-DE"/>
              </w:rPr>
              <w:t>in</w:t>
            </w:r>
            <w:r w:rsidRPr="00DF3061">
              <w:rPr>
                <w:b/>
                <w:bCs/>
                <w:sz w:val="24"/>
                <w:szCs w:val="24"/>
                <w:lang w:eastAsia="de-DE"/>
              </w:rPr>
              <w:t>:</w:t>
            </w:r>
          </w:p>
        </w:tc>
        <w:tc>
          <w:tcPr>
            <w:tcW w:w="6242" w:type="dxa"/>
            <w:vAlign w:val="center"/>
          </w:tcPr>
          <w:p w14:paraId="5D878340" w14:textId="6643D6B7" w:rsidR="000E7523" w:rsidRPr="00DF3061" w:rsidRDefault="000E7523" w:rsidP="006B35AF">
            <w:pPr>
              <w:spacing w:after="120"/>
              <w:rPr>
                <w:b/>
                <w:bCs/>
                <w:sz w:val="24"/>
                <w:szCs w:val="24"/>
                <w:lang w:eastAsia="de-DE"/>
              </w:rPr>
            </w:pPr>
            <w:r w:rsidRPr="00DF3061">
              <w:rPr>
                <w:sz w:val="24"/>
                <w:szCs w:val="24"/>
                <w:lang w:eastAsia="de-DE"/>
              </w:rPr>
              <w:t>J</w:t>
            </w:r>
            <w:r>
              <w:rPr>
                <w:sz w:val="24"/>
                <w:szCs w:val="24"/>
                <w:lang w:eastAsia="de-DE"/>
              </w:rPr>
              <w:t xml:space="preserve">UGEND </w:t>
            </w:r>
            <w:r w:rsidRPr="00DF3061">
              <w:rPr>
                <w:sz w:val="24"/>
                <w:szCs w:val="24"/>
                <w:lang w:eastAsia="de-DE"/>
              </w:rPr>
              <w:t>für Europa</w:t>
            </w:r>
          </w:p>
        </w:tc>
      </w:tr>
      <w:tr w:rsidR="000E7523" w14:paraId="2C75C70A" w14:textId="77777777" w:rsidTr="006B35AF">
        <w:tc>
          <w:tcPr>
            <w:tcW w:w="1980" w:type="dxa"/>
            <w:vAlign w:val="center"/>
          </w:tcPr>
          <w:p w14:paraId="017B909D" w14:textId="14D58E53" w:rsidR="000E7523" w:rsidRDefault="000E7523" w:rsidP="006B35AF">
            <w:pPr>
              <w:spacing w:after="120"/>
              <w:rPr>
                <w:sz w:val="24"/>
                <w:szCs w:val="24"/>
                <w:lang w:eastAsia="de-DE"/>
              </w:rPr>
            </w:pPr>
            <w:r w:rsidRPr="00F571A2">
              <w:rPr>
                <w:b/>
                <w:bCs/>
                <w:sz w:val="24"/>
                <w:szCs w:val="24"/>
                <w:lang w:eastAsia="de-DE"/>
              </w:rPr>
              <w:t>Biete</w:t>
            </w:r>
            <w:r>
              <w:rPr>
                <w:b/>
                <w:bCs/>
                <w:sz w:val="24"/>
                <w:szCs w:val="24"/>
                <w:lang w:eastAsia="de-DE"/>
              </w:rPr>
              <w:t>nde*</w:t>
            </w:r>
            <w:r w:rsidRPr="00F571A2">
              <w:rPr>
                <w:b/>
                <w:bCs/>
                <w:sz w:val="24"/>
                <w:szCs w:val="24"/>
                <w:lang w:eastAsia="de-DE"/>
              </w:rPr>
              <w:t>r:</w:t>
            </w:r>
          </w:p>
        </w:tc>
        <w:tc>
          <w:tcPr>
            <w:tcW w:w="6242" w:type="dxa"/>
            <w:tcBorders>
              <w:bottom w:val="single" w:sz="4" w:space="0" w:color="auto"/>
            </w:tcBorders>
            <w:vAlign w:val="center"/>
          </w:tcPr>
          <w:p w14:paraId="7C6792C0" w14:textId="77777777" w:rsidR="000E7523" w:rsidRPr="00F571A2" w:rsidRDefault="000E7523" w:rsidP="006B35AF">
            <w:pPr>
              <w:spacing w:after="120"/>
              <w:rPr>
                <w:b/>
                <w:bCs/>
                <w:sz w:val="24"/>
                <w:szCs w:val="24"/>
                <w:lang w:eastAsia="de-DE"/>
              </w:rPr>
            </w:pPr>
          </w:p>
        </w:tc>
      </w:tr>
    </w:tbl>
    <w:p w14:paraId="1790CEC0" w14:textId="252A2B1B" w:rsidR="00E31A28" w:rsidRDefault="006A2C22" w:rsidP="0067474F">
      <w:pPr>
        <w:pStyle w:val="HeadlinezweiterOrdnung"/>
        <w:rPr>
          <w:lang w:eastAsia="de-DE"/>
        </w:rPr>
      </w:pPr>
      <w:bookmarkStart w:id="0" w:name="_Hlk140844723"/>
      <w:r>
        <w:rPr>
          <w:lang w:eastAsia="de-DE"/>
        </w:rPr>
        <w:t xml:space="preserve">Los 1: </w:t>
      </w:r>
      <w:r w:rsidR="009F4416">
        <w:rPr>
          <w:lang w:eastAsia="de-DE"/>
        </w:rPr>
        <w:t xml:space="preserve">Kosten für </w:t>
      </w:r>
      <w:r w:rsidR="002453A9">
        <w:rPr>
          <w:lang w:eastAsia="de-DE"/>
        </w:rPr>
        <w:t xml:space="preserve">die </w:t>
      </w:r>
      <w:r>
        <w:rPr>
          <w:lang w:eastAsia="de-DE"/>
        </w:rPr>
        <w:t>Umsetzung von Maßnahmen (Projektbudget)</w:t>
      </w:r>
      <w:bookmarkEnd w:id="0"/>
    </w:p>
    <w:tbl>
      <w:tblPr>
        <w:tblW w:w="93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"/>
        <w:gridCol w:w="1662"/>
        <w:gridCol w:w="3668"/>
        <w:gridCol w:w="2001"/>
        <w:gridCol w:w="1527"/>
      </w:tblGrid>
      <w:tr w:rsidR="002F0490" w:rsidRPr="00E31A28" w14:paraId="4F85B6EC" w14:textId="77777777" w:rsidTr="004356EC">
        <w:trPr>
          <w:trHeight w:val="300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F9F7C2" w14:textId="5DC462EE" w:rsidR="002F0490" w:rsidRPr="008E7D1F" w:rsidRDefault="002F0490" w:rsidP="0067474F">
            <w:pPr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de-DE"/>
              </w:rPr>
            </w:pPr>
            <w:r w:rsidRPr="008E7D1F"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Nr.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A2981B" w14:textId="77777777" w:rsidR="002F0490" w:rsidRPr="00E31A28" w:rsidRDefault="002F0490" w:rsidP="0067474F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Aufgabenpaket*</w:t>
            </w: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B21A5B" w14:textId="77777777" w:rsidR="002F0490" w:rsidRPr="008E7D1F" w:rsidRDefault="002F0490" w:rsidP="0067474F">
            <w:pPr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de-DE"/>
              </w:rPr>
            </w:pPr>
            <w:r w:rsidRPr="008E7D1F"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Beschreibung konkrete Aktivität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3A9C0AB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Ggf. Erläuterung zu Budget</w:t>
            </w:r>
          </w:p>
        </w:tc>
        <w:tc>
          <w:tcPr>
            <w:tcW w:w="1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2512F06" w14:textId="5214202C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Veranschlagtes Budget</w:t>
            </w:r>
          </w:p>
        </w:tc>
      </w:tr>
      <w:tr w:rsidR="002F0490" w:rsidRPr="00E31A28" w14:paraId="7D8C39CF" w14:textId="77777777" w:rsidTr="004356EC">
        <w:trPr>
          <w:trHeight w:val="300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C748FC" w14:textId="77777777" w:rsidR="002F0490" w:rsidRPr="71D0FB52" w:rsidRDefault="002F0490" w:rsidP="0067474F">
            <w:pPr>
              <w:textAlignment w:val="baseline"/>
              <w:rPr>
                <w:rFonts w:ascii="Calibri" w:eastAsia="Times New Roman" w:hAnsi="Calibri" w:cs="Calibri"/>
                <w:sz w:val="24"/>
                <w:lang w:eastAsia="de-DE"/>
              </w:rPr>
            </w:pPr>
            <w:r>
              <w:rPr>
                <w:rFonts w:ascii="Calibri" w:eastAsia="Times New Roman" w:hAnsi="Calibri" w:cs="Calibri"/>
                <w:sz w:val="24"/>
                <w:lang w:eastAsia="de-DE"/>
              </w:rPr>
              <w:t>1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47CFCE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FBC6A9" w14:textId="77777777" w:rsidR="002F0490" w:rsidRPr="093F110E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11D69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1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D1FAB7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</w:tr>
      <w:tr w:rsidR="002F0490" w:rsidRPr="00E31A28" w14:paraId="2CBA64AB" w14:textId="77777777" w:rsidTr="004356EC">
        <w:trPr>
          <w:trHeight w:val="300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92B9A8" w14:textId="77777777" w:rsidR="002F0490" w:rsidRPr="71D0FB52" w:rsidRDefault="002F0490" w:rsidP="0067474F">
            <w:pPr>
              <w:textAlignment w:val="baseline"/>
              <w:rPr>
                <w:rFonts w:ascii="Calibri" w:eastAsia="Times New Roman" w:hAnsi="Calibri" w:cs="Calibri"/>
                <w:sz w:val="24"/>
                <w:lang w:eastAsia="de-DE"/>
              </w:rPr>
            </w:pPr>
            <w:r>
              <w:rPr>
                <w:rFonts w:ascii="Calibri" w:eastAsia="Times New Roman" w:hAnsi="Calibri" w:cs="Calibri"/>
                <w:sz w:val="24"/>
                <w:lang w:eastAsia="de-DE"/>
              </w:rPr>
              <w:t>2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E91476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C2AFB5" w14:textId="77777777" w:rsidR="002F0490" w:rsidRPr="093F110E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DB9F79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1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81D44D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</w:tr>
      <w:tr w:rsidR="002F0490" w:rsidRPr="00E31A28" w14:paraId="58957900" w14:textId="77777777" w:rsidTr="004356EC">
        <w:trPr>
          <w:trHeight w:val="300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B4ADAB" w14:textId="77777777" w:rsidR="002F0490" w:rsidRPr="71D0FB52" w:rsidRDefault="002F0490" w:rsidP="0067474F">
            <w:pPr>
              <w:textAlignment w:val="baseline"/>
              <w:rPr>
                <w:rFonts w:ascii="Calibri" w:eastAsia="Times New Roman" w:hAnsi="Calibri" w:cs="Calibri"/>
                <w:sz w:val="24"/>
                <w:lang w:eastAsia="de-DE"/>
              </w:rPr>
            </w:pPr>
            <w:r>
              <w:rPr>
                <w:rFonts w:ascii="Calibri" w:eastAsia="Times New Roman" w:hAnsi="Calibri" w:cs="Calibri"/>
                <w:sz w:val="24"/>
                <w:lang w:eastAsia="de-DE"/>
              </w:rPr>
              <w:t>3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773FC6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D69A26" w14:textId="77777777" w:rsidR="002F0490" w:rsidRPr="093F110E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46A29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1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C9963D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</w:tr>
      <w:tr w:rsidR="002F0490" w:rsidRPr="00E31A28" w14:paraId="7B3A6E44" w14:textId="77777777" w:rsidTr="004356EC">
        <w:trPr>
          <w:trHeight w:val="300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4FE2D7" w14:textId="77777777" w:rsidR="002F0490" w:rsidRPr="71D0FB52" w:rsidRDefault="002F0490" w:rsidP="0067474F">
            <w:pPr>
              <w:textAlignment w:val="baseline"/>
              <w:rPr>
                <w:rFonts w:ascii="Calibri" w:eastAsia="Times New Roman" w:hAnsi="Calibri" w:cs="Calibri"/>
                <w:sz w:val="24"/>
                <w:lang w:eastAsia="de-DE"/>
              </w:rPr>
            </w:pP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BE5D40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0C1F91" w14:textId="77777777" w:rsidR="002F0490" w:rsidRPr="093F110E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23C3D0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1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1BB6A4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</w:tr>
      <w:tr w:rsidR="002F0490" w:rsidRPr="00E31A28" w14:paraId="788170FA" w14:textId="77777777" w:rsidTr="004356EC">
        <w:trPr>
          <w:trHeight w:val="300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A52BDB" w14:textId="77777777" w:rsidR="002F0490" w:rsidRPr="71D0FB52" w:rsidRDefault="002F0490" w:rsidP="0067474F">
            <w:pPr>
              <w:textAlignment w:val="baseline"/>
              <w:rPr>
                <w:rFonts w:ascii="Calibri" w:eastAsia="Times New Roman" w:hAnsi="Calibri" w:cs="Calibri"/>
                <w:sz w:val="24"/>
                <w:lang w:eastAsia="de-DE"/>
              </w:rPr>
            </w:pP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901B7E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7B8DAF" w14:textId="77777777" w:rsidR="002F0490" w:rsidRPr="093F110E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75567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1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9440A9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</w:tr>
      <w:tr w:rsidR="002F0490" w:rsidRPr="00E31A28" w14:paraId="3370FAD4" w14:textId="77777777" w:rsidTr="008744EE">
        <w:trPr>
          <w:trHeight w:val="300"/>
        </w:trPr>
        <w:tc>
          <w:tcPr>
            <w:tcW w:w="78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5DBB122" w14:textId="1C0C580C" w:rsidR="002F0490" w:rsidRPr="00E31A28" w:rsidRDefault="002F0490" w:rsidP="004356EC">
            <w:pPr>
              <w:textAlignment w:val="baseline"/>
              <w:rPr>
                <w:rFonts w:ascii="Calibri" w:eastAsia="Times New Roman" w:hAnsi="Calibri" w:cs="Calibri"/>
                <w:szCs w:val="22"/>
                <w:lang w:eastAsia="de-DE"/>
              </w:rPr>
            </w:pPr>
            <w:r w:rsidRPr="008E7D1F"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Gesamtkosten</w:t>
            </w:r>
          </w:p>
        </w:tc>
        <w:tc>
          <w:tcPr>
            <w:tcW w:w="1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182736E0" w14:textId="77777777" w:rsidR="002F0490" w:rsidRPr="00E31A28" w:rsidRDefault="002F0490" w:rsidP="004356EC">
            <w:pPr>
              <w:textAlignment w:val="baseline"/>
              <w:rPr>
                <w:rFonts w:ascii="Calibri" w:eastAsia="Times New Roman" w:hAnsi="Calibri" w:cs="Calibri"/>
                <w:szCs w:val="22"/>
                <w:lang w:eastAsia="de-DE"/>
              </w:rPr>
            </w:pPr>
          </w:p>
        </w:tc>
      </w:tr>
    </w:tbl>
    <w:p w14:paraId="3BC976C3" w14:textId="69231E69" w:rsidR="000E7523" w:rsidRDefault="000E7523" w:rsidP="00E31A28">
      <w:pPr>
        <w:rPr>
          <w:rFonts w:eastAsia="Times New Roman" w:cstheme="minorHAnsi"/>
          <w:sz w:val="24"/>
          <w:lang w:eastAsia="de-DE"/>
        </w:rPr>
      </w:pPr>
    </w:p>
    <w:p w14:paraId="7BA86379" w14:textId="1028D02D" w:rsidR="006A2C22" w:rsidRPr="0067474F" w:rsidRDefault="006A2C22" w:rsidP="00E31A28">
      <w:pPr>
        <w:rPr>
          <w:rFonts w:eastAsia="Times New Roman"/>
          <w:sz w:val="24"/>
          <w:lang w:eastAsia="de-DE"/>
        </w:rPr>
      </w:pPr>
      <w:r w:rsidRPr="0C2071C5">
        <w:rPr>
          <w:rFonts w:eastAsia="Times New Roman"/>
          <w:sz w:val="24"/>
          <w:lang w:eastAsia="de-DE"/>
        </w:rPr>
        <w:t>*z.</w:t>
      </w:r>
      <w:r w:rsidR="0067474F">
        <w:rPr>
          <w:rFonts w:eastAsia="Times New Roman"/>
          <w:sz w:val="24"/>
          <w:lang w:eastAsia="de-DE"/>
        </w:rPr>
        <w:t xml:space="preserve"> </w:t>
      </w:r>
      <w:r w:rsidRPr="0C2071C5">
        <w:rPr>
          <w:rFonts w:eastAsia="Times New Roman"/>
          <w:sz w:val="24"/>
          <w:lang w:eastAsia="de-DE"/>
        </w:rPr>
        <w:t>B. Organisation von Veranstaltungen</w:t>
      </w:r>
      <w:r w:rsidR="008E7D1F" w:rsidRPr="0C2071C5">
        <w:rPr>
          <w:rFonts w:eastAsia="Times New Roman"/>
          <w:sz w:val="24"/>
          <w:lang w:eastAsia="de-DE"/>
        </w:rPr>
        <w:t xml:space="preserve"> (Tagungskosten, Reisekosten, etc.)</w:t>
      </w:r>
      <w:r w:rsidRPr="0C2071C5">
        <w:rPr>
          <w:rFonts w:eastAsia="Times New Roman"/>
          <w:sz w:val="24"/>
          <w:lang w:eastAsia="de-DE"/>
        </w:rPr>
        <w:t xml:space="preserve">, </w:t>
      </w:r>
      <w:r w:rsidR="5D6071FC" w:rsidRPr="0C2071C5">
        <w:rPr>
          <w:rFonts w:eastAsia="Times New Roman"/>
          <w:sz w:val="24"/>
          <w:lang w:eastAsia="de-DE"/>
        </w:rPr>
        <w:t>Design und Druck von Publikationen</w:t>
      </w:r>
      <w:r w:rsidRPr="0C2071C5">
        <w:rPr>
          <w:rFonts w:eastAsia="Times New Roman"/>
          <w:sz w:val="24"/>
          <w:lang w:eastAsia="de-DE"/>
        </w:rPr>
        <w:t xml:space="preserve">, </w:t>
      </w:r>
      <w:r w:rsidR="01009123" w:rsidRPr="0C2071C5">
        <w:rPr>
          <w:rFonts w:eastAsia="Times New Roman"/>
          <w:sz w:val="24"/>
          <w:lang w:eastAsia="de-DE"/>
        </w:rPr>
        <w:t xml:space="preserve">Anschaffung von Materialien, </w:t>
      </w:r>
      <w:r w:rsidRPr="0C2071C5">
        <w:rPr>
          <w:rFonts w:eastAsia="Times New Roman"/>
          <w:sz w:val="24"/>
          <w:lang w:eastAsia="de-DE"/>
        </w:rPr>
        <w:t>Tools</w:t>
      </w:r>
      <w:r w:rsidR="008E7D1F" w:rsidRPr="0C2071C5">
        <w:rPr>
          <w:rFonts w:eastAsia="Times New Roman"/>
          <w:sz w:val="24"/>
          <w:lang w:eastAsia="de-DE"/>
        </w:rPr>
        <w:t xml:space="preserve"> etc.</w:t>
      </w:r>
    </w:p>
    <w:p w14:paraId="0DACBE51" w14:textId="08C70ECB" w:rsidR="008E7D1F" w:rsidRDefault="008E7D1F" w:rsidP="0067474F">
      <w:pPr>
        <w:pStyle w:val="HeadlinezweiterOrdnung"/>
        <w:rPr>
          <w:lang w:eastAsia="de-DE"/>
        </w:rPr>
      </w:pPr>
      <w:r>
        <w:rPr>
          <w:lang w:eastAsia="de-DE"/>
        </w:rPr>
        <w:t>Los 2: Kosten für die Begleitung/Koordinierung des deutschen Prozesses (Dienstleistung)</w:t>
      </w:r>
    </w:p>
    <w:tbl>
      <w:tblPr>
        <w:tblW w:w="93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"/>
        <w:gridCol w:w="1782"/>
        <w:gridCol w:w="3591"/>
        <w:gridCol w:w="1955"/>
        <w:gridCol w:w="1527"/>
      </w:tblGrid>
      <w:tr w:rsidR="002F0490" w:rsidRPr="00E31A28" w14:paraId="25023393" w14:textId="77777777" w:rsidTr="686509D0">
        <w:trPr>
          <w:trHeight w:val="300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0DED9D" w14:textId="578F2DF4" w:rsidR="002F0490" w:rsidRPr="008E7D1F" w:rsidRDefault="002F0490" w:rsidP="0067474F">
            <w:pPr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de-DE"/>
              </w:rPr>
            </w:pPr>
            <w:r w:rsidRPr="008E7D1F"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Nr.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615EC0" w14:textId="198D7064" w:rsidR="002F0490" w:rsidRPr="00E31A28" w:rsidRDefault="002F0490" w:rsidP="0067474F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  <w:r w:rsidRPr="0C2071C5"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Aufgabenpaket*</w:t>
            </w:r>
            <w:r w:rsidR="4D245F3B" w:rsidRPr="0C2071C5"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*</w:t>
            </w: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7CC6DD" w14:textId="77777777" w:rsidR="002F0490" w:rsidRPr="008E7D1F" w:rsidRDefault="002F0490" w:rsidP="0067474F">
            <w:pPr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de-DE"/>
              </w:rPr>
            </w:pPr>
            <w:r w:rsidRPr="008E7D1F"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Beschreibung konkrete Aktivität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556BB82" w14:textId="12FA2E86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Ggf. Erläuterung zu Budget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3E5E155" w14:textId="2AE2C9ED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Veranschlagtes Budget</w:t>
            </w:r>
          </w:p>
        </w:tc>
      </w:tr>
      <w:tr w:rsidR="002F0490" w:rsidRPr="00E31A28" w14:paraId="21B077A3" w14:textId="77777777" w:rsidTr="686509D0">
        <w:trPr>
          <w:trHeight w:val="300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8162FF" w14:textId="77777777" w:rsidR="002F0490" w:rsidRPr="71D0FB52" w:rsidRDefault="002F0490" w:rsidP="0067474F">
            <w:pPr>
              <w:textAlignment w:val="baseline"/>
              <w:rPr>
                <w:rFonts w:ascii="Calibri" w:eastAsia="Times New Roman" w:hAnsi="Calibri" w:cs="Calibri"/>
                <w:sz w:val="24"/>
                <w:lang w:eastAsia="de-DE"/>
              </w:rPr>
            </w:pPr>
            <w:r>
              <w:rPr>
                <w:rFonts w:ascii="Calibri" w:eastAsia="Times New Roman" w:hAnsi="Calibri" w:cs="Calibri"/>
                <w:sz w:val="24"/>
                <w:lang w:eastAsia="de-DE"/>
              </w:rPr>
              <w:t>1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BFAD3F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663734" w14:textId="77777777" w:rsidR="002F0490" w:rsidRPr="093F110E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580D5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60C69E" w14:textId="4B6460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</w:tr>
      <w:tr w:rsidR="002F0490" w:rsidRPr="00E31A28" w14:paraId="5D0FBE7C" w14:textId="77777777" w:rsidTr="686509D0">
        <w:trPr>
          <w:trHeight w:val="300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EA72B2" w14:textId="77777777" w:rsidR="002F0490" w:rsidRPr="71D0FB52" w:rsidRDefault="002F0490" w:rsidP="0067474F">
            <w:pPr>
              <w:textAlignment w:val="baseline"/>
              <w:rPr>
                <w:rFonts w:ascii="Calibri" w:eastAsia="Times New Roman" w:hAnsi="Calibri" w:cs="Calibri"/>
                <w:sz w:val="24"/>
                <w:lang w:eastAsia="de-DE"/>
              </w:rPr>
            </w:pPr>
            <w:r>
              <w:rPr>
                <w:rFonts w:ascii="Calibri" w:eastAsia="Times New Roman" w:hAnsi="Calibri" w:cs="Calibri"/>
                <w:sz w:val="24"/>
                <w:lang w:eastAsia="de-DE"/>
              </w:rPr>
              <w:t>2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3EDF46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083448" w14:textId="77777777" w:rsidR="002F0490" w:rsidRPr="093F110E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4D94C7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CA7C4E" w14:textId="6DBC4FC8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</w:tr>
      <w:tr w:rsidR="002F0490" w:rsidRPr="00E31A28" w14:paraId="24327BB3" w14:textId="77777777" w:rsidTr="686509D0">
        <w:trPr>
          <w:trHeight w:val="300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0B8884" w14:textId="77777777" w:rsidR="002F0490" w:rsidRPr="71D0FB52" w:rsidRDefault="002F0490" w:rsidP="0067474F">
            <w:pPr>
              <w:textAlignment w:val="baseline"/>
              <w:rPr>
                <w:rFonts w:ascii="Calibri" w:eastAsia="Times New Roman" w:hAnsi="Calibri" w:cs="Calibri"/>
                <w:sz w:val="24"/>
                <w:lang w:eastAsia="de-DE"/>
              </w:rPr>
            </w:pPr>
            <w:r>
              <w:rPr>
                <w:rFonts w:ascii="Calibri" w:eastAsia="Times New Roman" w:hAnsi="Calibri" w:cs="Calibri"/>
                <w:sz w:val="24"/>
                <w:lang w:eastAsia="de-DE"/>
              </w:rPr>
              <w:t>3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811842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8C4976" w14:textId="77777777" w:rsidR="002F0490" w:rsidRPr="093F110E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1623C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EAF128" w14:textId="7751907F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</w:tr>
      <w:tr w:rsidR="002F0490" w:rsidRPr="00E31A28" w14:paraId="2F117413" w14:textId="77777777" w:rsidTr="686509D0">
        <w:trPr>
          <w:trHeight w:val="300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C058A5" w14:textId="77777777" w:rsidR="002F0490" w:rsidRPr="71D0FB52" w:rsidRDefault="002F0490" w:rsidP="0067474F">
            <w:pPr>
              <w:textAlignment w:val="baseline"/>
              <w:rPr>
                <w:rFonts w:ascii="Calibri" w:eastAsia="Times New Roman" w:hAnsi="Calibri" w:cs="Calibri"/>
                <w:sz w:val="24"/>
                <w:lang w:eastAsia="de-DE"/>
              </w:rPr>
            </w:pP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158AE1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7DCAE1" w14:textId="77777777" w:rsidR="002F0490" w:rsidRPr="093F110E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59D9F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DCFE37" w14:textId="0EC24249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</w:tr>
      <w:tr w:rsidR="002F0490" w:rsidRPr="00E31A28" w14:paraId="46B5A7A2" w14:textId="77777777" w:rsidTr="686509D0">
        <w:trPr>
          <w:trHeight w:val="300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9ECC8D" w14:textId="77777777" w:rsidR="002F0490" w:rsidRPr="71D0FB52" w:rsidRDefault="002F0490" w:rsidP="0067474F">
            <w:pPr>
              <w:textAlignment w:val="baseline"/>
              <w:rPr>
                <w:rFonts w:ascii="Calibri" w:eastAsia="Times New Roman" w:hAnsi="Calibri" w:cs="Calibri"/>
                <w:sz w:val="24"/>
                <w:lang w:eastAsia="de-DE"/>
              </w:rPr>
            </w:pP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1A1A49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6F2CEC" w14:textId="77777777" w:rsidR="002F0490" w:rsidRPr="093F110E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3CBA3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1B41BD" w14:textId="342CB1F5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</w:tr>
      <w:tr w:rsidR="002F0490" w:rsidRPr="00E31A28" w14:paraId="74135EDE" w14:textId="77777777" w:rsidTr="686509D0">
        <w:trPr>
          <w:trHeight w:val="300"/>
        </w:trPr>
        <w:tc>
          <w:tcPr>
            <w:tcW w:w="78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627B00A" w14:textId="6709FEAC" w:rsidR="002F0490" w:rsidRPr="00E31A28" w:rsidRDefault="002F0490" w:rsidP="004356EC">
            <w:pPr>
              <w:textAlignment w:val="baseline"/>
              <w:rPr>
                <w:rFonts w:ascii="Calibri" w:eastAsia="Times New Roman" w:hAnsi="Calibri" w:cs="Calibri"/>
                <w:szCs w:val="22"/>
                <w:lang w:eastAsia="de-DE"/>
              </w:rPr>
            </w:pPr>
            <w:r w:rsidRPr="008E7D1F"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Gesamtkosten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AD40D6A" w14:textId="5997F891" w:rsidR="002F0490" w:rsidRPr="00E31A28" w:rsidRDefault="002F0490" w:rsidP="004356EC">
            <w:pPr>
              <w:textAlignment w:val="baseline"/>
              <w:rPr>
                <w:rFonts w:ascii="Calibri" w:eastAsia="Times New Roman" w:hAnsi="Calibri" w:cs="Calibri"/>
                <w:szCs w:val="22"/>
                <w:lang w:eastAsia="de-DE"/>
              </w:rPr>
            </w:pPr>
          </w:p>
        </w:tc>
      </w:tr>
    </w:tbl>
    <w:p w14:paraId="262B4FCE" w14:textId="59694C3B" w:rsidR="008E7D1F" w:rsidRDefault="008E7D1F" w:rsidP="008E7D1F">
      <w:pPr>
        <w:rPr>
          <w:rFonts w:eastAsia="Times New Roman" w:cstheme="minorHAnsi"/>
          <w:sz w:val="24"/>
          <w:lang w:eastAsia="de-DE"/>
        </w:rPr>
      </w:pPr>
    </w:p>
    <w:p w14:paraId="0BA5C04F" w14:textId="53571671" w:rsidR="006A2C22" w:rsidRPr="0067474F" w:rsidRDefault="008E7D1F" w:rsidP="00E31A28">
      <w:pPr>
        <w:rPr>
          <w:rFonts w:eastAsia="Times New Roman"/>
          <w:sz w:val="24"/>
          <w:lang w:eastAsia="de-DE"/>
        </w:rPr>
      </w:pPr>
      <w:r w:rsidRPr="0C2071C5">
        <w:rPr>
          <w:rFonts w:eastAsia="Times New Roman"/>
          <w:sz w:val="24"/>
          <w:lang w:eastAsia="de-DE"/>
        </w:rPr>
        <w:t>*</w:t>
      </w:r>
      <w:r w:rsidR="64040F62" w:rsidRPr="0C2071C5">
        <w:rPr>
          <w:rFonts w:eastAsia="Times New Roman"/>
          <w:sz w:val="24"/>
          <w:lang w:eastAsia="de-DE"/>
        </w:rPr>
        <w:t>*</w:t>
      </w:r>
      <w:r w:rsidRPr="0C2071C5">
        <w:rPr>
          <w:rFonts w:eastAsia="Times New Roman"/>
          <w:sz w:val="24"/>
          <w:lang w:eastAsia="de-DE"/>
        </w:rPr>
        <w:t>z.</w:t>
      </w:r>
      <w:r w:rsidR="0067474F">
        <w:rPr>
          <w:rFonts w:eastAsia="Times New Roman"/>
          <w:sz w:val="24"/>
          <w:lang w:eastAsia="de-DE"/>
        </w:rPr>
        <w:t xml:space="preserve"> </w:t>
      </w:r>
      <w:r w:rsidRPr="0C2071C5">
        <w:rPr>
          <w:rFonts w:eastAsia="Times New Roman"/>
          <w:sz w:val="24"/>
          <w:lang w:eastAsia="de-DE"/>
        </w:rPr>
        <w:t xml:space="preserve">B. </w:t>
      </w:r>
      <w:r w:rsidR="002453A9" w:rsidRPr="0C2071C5">
        <w:rPr>
          <w:rFonts w:eastAsia="Times New Roman"/>
          <w:sz w:val="24"/>
          <w:lang w:eastAsia="de-DE"/>
        </w:rPr>
        <w:t>Mitgestaltung des inhaltlichen Profils der Kontaktstelle, Erstellung, Umsetzung und Monitoring des Projektplans, Etablierung und Betreuung nationale Arbeitsgruppe, Informations- und Kommunikationsarbeit, Beratungstätigkeiten, Präsentationstätigkeiten</w:t>
      </w:r>
      <w:r w:rsidRPr="0C2071C5">
        <w:rPr>
          <w:rFonts w:eastAsia="Times New Roman"/>
          <w:sz w:val="24"/>
          <w:lang w:eastAsia="de-DE"/>
        </w:rPr>
        <w:t xml:space="preserve"> etc.</w:t>
      </w:r>
    </w:p>
    <w:p w14:paraId="530B8E76" w14:textId="458FAF65" w:rsidR="002453A9" w:rsidRDefault="002453A9" w:rsidP="0067474F">
      <w:pPr>
        <w:pStyle w:val="HeadlinezweiterOrdnung"/>
        <w:rPr>
          <w:lang w:eastAsia="de-DE"/>
        </w:rPr>
      </w:pPr>
      <w:r>
        <w:rPr>
          <w:lang w:eastAsia="de-DE"/>
        </w:rPr>
        <w:lastRenderedPageBreak/>
        <w:t>Los 3: Kosten für die Förderung der europäischen Vernetzung und des fachlichen Transfers (Dienstleistung)</w:t>
      </w:r>
    </w:p>
    <w:tbl>
      <w:tblPr>
        <w:tblW w:w="93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"/>
        <w:gridCol w:w="1901"/>
        <w:gridCol w:w="3529"/>
        <w:gridCol w:w="1917"/>
        <w:gridCol w:w="1527"/>
      </w:tblGrid>
      <w:tr w:rsidR="002F0490" w:rsidRPr="00E31A28" w14:paraId="3852C35F" w14:textId="77777777" w:rsidTr="0C2071C5">
        <w:trPr>
          <w:trHeight w:val="300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AD9828" w14:textId="3448809F" w:rsidR="002F0490" w:rsidRPr="008E7D1F" w:rsidRDefault="002F0490" w:rsidP="0067474F">
            <w:pPr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de-DE"/>
              </w:rPr>
            </w:pPr>
            <w:r w:rsidRPr="008E7D1F"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Nr.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B2F5FF" w14:textId="35B8B8E5" w:rsidR="002F0490" w:rsidRPr="00E31A28" w:rsidRDefault="002F0490" w:rsidP="0067474F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  <w:r w:rsidRPr="0C2071C5"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Aufgabenpaket*</w:t>
            </w:r>
            <w:r w:rsidR="1C57B0B3" w:rsidRPr="0C2071C5"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**</w:t>
            </w: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940BB5" w14:textId="77777777" w:rsidR="002F0490" w:rsidRPr="008E7D1F" w:rsidRDefault="002F0490" w:rsidP="0067474F">
            <w:pPr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de-DE"/>
              </w:rPr>
            </w:pPr>
            <w:r w:rsidRPr="008E7D1F"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Beschreibung konkrete Aktivität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A91F0F3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Ggf. Erläuterung zu Budget</w:t>
            </w:r>
          </w:p>
        </w:tc>
        <w:tc>
          <w:tcPr>
            <w:tcW w:w="1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BD57E15" w14:textId="5C7B2B4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Veranschlagtes Budget</w:t>
            </w:r>
          </w:p>
        </w:tc>
      </w:tr>
      <w:tr w:rsidR="002F0490" w:rsidRPr="00E31A28" w14:paraId="2D6CCCA4" w14:textId="77777777" w:rsidTr="0C2071C5">
        <w:trPr>
          <w:trHeight w:val="300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1DE1E3" w14:textId="77777777" w:rsidR="002F0490" w:rsidRPr="71D0FB52" w:rsidRDefault="002F0490" w:rsidP="0067474F">
            <w:pPr>
              <w:textAlignment w:val="baseline"/>
              <w:rPr>
                <w:rFonts w:ascii="Calibri" w:eastAsia="Times New Roman" w:hAnsi="Calibri" w:cs="Calibri"/>
                <w:sz w:val="24"/>
                <w:lang w:eastAsia="de-DE"/>
              </w:rPr>
            </w:pPr>
            <w:r>
              <w:rPr>
                <w:rFonts w:ascii="Calibri" w:eastAsia="Times New Roman" w:hAnsi="Calibri" w:cs="Calibri"/>
                <w:sz w:val="24"/>
                <w:lang w:eastAsia="de-DE"/>
              </w:rPr>
              <w:t>1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6F9B27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A01145" w14:textId="77777777" w:rsidR="002F0490" w:rsidRPr="093F110E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33F55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1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6193B9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</w:tr>
      <w:tr w:rsidR="002F0490" w:rsidRPr="00E31A28" w14:paraId="43BE55D1" w14:textId="77777777" w:rsidTr="0C2071C5">
        <w:trPr>
          <w:trHeight w:val="300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F37E67" w14:textId="77777777" w:rsidR="002F0490" w:rsidRPr="71D0FB52" w:rsidRDefault="002F0490" w:rsidP="0067474F">
            <w:pPr>
              <w:textAlignment w:val="baseline"/>
              <w:rPr>
                <w:rFonts w:ascii="Calibri" w:eastAsia="Times New Roman" w:hAnsi="Calibri" w:cs="Calibri"/>
                <w:sz w:val="24"/>
                <w:lang w:eastAsia="de-DE"/>
              </w:rPr>
            </w:pPr>
            <w:r>
              <w:rPr>
                <w:rFonts w:ascii="Calibri" w:eastAsia="Times New Roman" w:hAnsi="Calibri" w:cs="Calibri"/>
                <w:sz w:val="24"/>
                <w:lang w:eastAsia="de-DE"/>
              </w:rPr>
              <w:t>2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45128E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E5A2F6" w14:textId="77777777" w:rsidR="002F0490" w:rsidRPr="093F110E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A974E2" w14:textId="77777777" w:rsidR="002F0490" w:rsidRDefault="002F0490" w:rsidP="004356EC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1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F5E0D0" w14:textId="77777777" w:rsidR="002F0490" w:rsidRDefault="002F0490" w:rsidP="004356EC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</w:tr>
      <w:tr w:rsidR="002F0490" w:rsidRPr="00E31A28" w14:paraId="40C1CF61" w14:textId="77777777" w:rsidTr="0C2071C5">
        <w:trPr>
          <w:trHeight w:val="300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EF0CFD" w14:textId="77777777" w:rsidR="002F0490" w:rsidRPr="71D0FB52" w:rsidRDefault="002F0490" w:rsidP="0067474F">
            <w:pPr>
              <w:textAlignment w:val="baseline"/>
              <w:rPr>
                <w:rFonts w:ascii="Calibri" w:eastAsia="Times New Roman" w:hAnsi="Calibri" w:cs="Calibri"/>
                <w:sz w:val="24"/>
                <w:lang w:eastAsia="de-DE"/>
              </w:rPr>
            </w:pPr>
            <w:r>
              <w:rPr>
                <w:rFonts w:ascii="Calibri" w:eastAsia="Times New Roman" w:hAnsi="Calibri" w:cs="Calibri"/>
                <w:sz w:val="24"/>
                <w:lang w:eastAsia="de-DE"/>
              </w:rPr>
              <w:t>3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D22C7D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018483" w14:textId="77777777" w:rsidR="002F0490" w:rsidRPr="093F110E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56BE9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1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4986B7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</w:tr>
      <w:tr w:rsidR="002F0490" w:rsidRPr="00E31A28" w14:paraId="54F037D9" w14:textId="77777777" w:rsidTr="0C2071C5">
        <w:trPr>
          <w:trHeight w:val="300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3D9F37" w14:textId="77777777" w:rsidR="002F0490" w:rsidRPr="71D0FB52" w:rsidRDefault="002F0490" w:rsidP="0067474F">
            <w:pPr>
              <w:textAlignment w:val="baseline"/>
              <w:rPr>
                <w:rFonts w:ascii="Calibri" w:eastAsia="Times New Roman" w:hAnsi="Calibri" w:cs="Calibri"/>
                <w:sz w:val="24"/>
                <w:lang w:eastAsia="de-DE"/>
              </w:rPr>
            </w:pP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11FF28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769D3C" w14:textId="77777777" w:rsidR="002F0490" w:rsidRPr="093F110E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7B02BB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1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248432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</w:tr>
      <w:tr w:rsidR="002F0490" w:rsidRPr="00E31A28" w14:paraId="28C81A8A" w14:textId="77777777" w:rsidTr="0C2071C5">
        <w:trPr>
          <w:trHeight w:val="300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9B56D3" w14:textId="77777777" w:rsidR="002F0490" w:rsidRPr="71D0FB52" w:rsidRDefault="002F0490" w:rsidP="0067474F">
            <w:pPr>
              <w:textAlignment w:val="baseline"/>
              <w:rPr>
                <w:rFonts w:ascii="Calibri" w:eastAsia="Times New Roman" w:hAnsi="Calibri" w:cs="Calibri"/>
                <w:sz w:val="24"/>
                <w:lang w:eastAsia="de-DE"/>
              </w:rPr>
            </w:pP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5EB212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E23913" w14:textId="77777777" w:rsidR="002F0490" w:rsidRPr="093F110E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47441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1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DCC03F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</w:tr>
      <w:tr w:rsidR="002F0490" w:rsidRPr="00E31A28" w14:paraId="6CCF9500" w14:textId="77777777" w:rsidTr="0C2071C5">
        <w:trPr>
          <w:trHeight w:val="300"/>
        </w:trPr>
        <w:tc>
          <w:tcPr>
            <w:tcW w:w="78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2C76969" w14:textId="05967723" w:rsidR="002F0490" w:rsidRPr="00E31A28" w:rsidRDefault="002F0490" w:rsidP="004356EC">
            <w:pPr>
              <w:textAlignment w:val="baseline"/>
              <w:rPr>
                <w:rFonts w:ascii="Calibri" w:eastAsia="Times New Roman" w:hAnsi="Calibri" w:cs="Calibri"/>
                <w:szCs w:val="22"/>
                <w:lang w:eastAsia="de-DE"/>
              </w:rPr>
            </w:pPr>
            <w:r w:rsidRPr="008E7D1F"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Gesamtkosten</w:t>
            </w:r>
          </w:p>
        </w:tc>
        <w:tc>
          <w:tcPr>
            <w:tcW w:w="1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723A076" w14:textId="77777777" w:rsidR="002F0490" w:rsidRPr="00E31A28" w:rsidRDefault="002F0490" w:rsidP="004356EC">
            <w:pPr>
              <w:textAlignment w:val="baseline"/>
              <w:rPr>
                <w:rFonts w:ascii="Calibri" w:eastAsia="Times New Roman" w:hAnsi="Calibri" w:cs="Calibri"/>
                <w:szCs w:val="22"/>
                <w:lang w:eastAsia="de-DE"/>
              </w:rPr>
            </w:pPr>
          </w:p>
        </w:tc>
      </w:tr>
    </w:tbl>
    <w:p w14:paraId="61926EAD" w14:textId="7C38229F" w:rsidR="002453A9" w:rsidRDefault="002453A9" w:rsidP="002453A9">
      <w:pPr>
        <w:rPr>
          <w:rFonts w:eastAsia="Times New Roman" w:cstheme="minorHAnsi"/>
          <w:sz w:val="24"/>
          <w:lang w:eastAsia="de-DE"/>
        </w:rPr>
      </w:pPr>
    </w:p>
    <w:p w14:paraId="7E3490C1" w14:textId="08E7F59D" w:rsidR="002F0490" w:rsidRPr="0067474F" w:rsidRDefault="002453A9" w:rsidP="0067474F">
      <w:pPr>
        <w:rPr>
          <w:rFonts w:eastAsia="Times New Roman"/>
          <w:sz w:val="24"/>
          <w:lang w:eastAsia="de-DE"/>
        </w:rPr>
      </w:pPr>
      <w:r w:rsidRPr="0C2071C5">
        <w:rPr>
          <w:rFonts w:eastAsia="Times New Roman"/>
          <w:sz w:val="24"/>
          <w:lang w:eastAsia="de-DE"/>
        </w:rPr>
        <w:t>*</w:t>
      </w:r>
      <w:r w:rsidR="6A12620B" w:rsidRPr="0C2071C5">
        <w:rPr>
          <w:rFonts w:eastAsia="Times New Roman"/>
          <w:sz w:val="24"/>
          <w:lang w:eastAsia="de-DE"/>
        </w:rPr>
        <w:t>**</w:t>
      </w:r>
      <w:r w:rsidRPr="0C2071C5">
        <w:rPr>
          <w:rFonts w:eastAsia="Times New Roman"/>
          <w:sz w:val="24"/>
          <w:lang w:eastAsia="de-DE"/>
        </w:rPr>
        <w:t>z.</w:t>
      </w:r>
      <w:r w:rsidR="0067474F">
        <w:rPr>
          <w:rFonts w:eastAsia="Times New Roman"/>
          <w:sz w:val="24"/>
          <w:lang w:eastAsia="de-DE"/>
        </w:rPr>
        <w:t xml:space="preserve"> </w:t>
      </w:r>
      <w:r w:rsidRPr="0C2071C5">
        <w:rPr>
          <w:rFonts w:eastAsia="Times New Roman"/>
          <w:sz w:val="24"/>
          <w:lang w:eastAsia="de-DE"/>
        </w:rPr>
        <w:t>B. Mitgestaltung des inhaltlichen Profils der Kontaktstelle, Erstellung, Umsetzung und Monitoring des Projektplans, Teilnahme an Veranstaltungen, Aufbereitung von Wissen, Publikationserstellung, Informations- und Kommunikationsarbeit, Präsentationstätigkeiten etc.</w:t>
      </w:r>
    </w:p>
    <w:p w14:paraId="5BF5CB2A" w14:textId="45C63943" w:rsidR="006A2C22" w:rsidRPr="0067474F" w:rsidRDefault="002F0490" w:rsidP="0067474F">
      <w:pPr>
        <w:pStyle w:val="HeadlinezweiterOrdnung"/>
        <w:rPr>
          <w:lang w:eastAsia="de-DE"/>
        </w:rPr>
      </w:pPr>
      <w:r>
        <w:rPr>
          <w:lang w:eastAsia="de-DE"/>
        </w:rPr>
        <w:t>Gesamtangebot</w:t>
      </w:r>
    </w:p>
    <w:tbl>
      <w:tblPr>
        <w:tblW w:w="60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2"/>
        <w:gridCol w:w="2016"/>
        <w:gridCol w:w="2410"/>
      </w:tblGrid>
      <w:tr w:rsidR="002F0490" w:rsidRPr="00E31A28" w14:paraId="514FA686" w14:textId="77777777" w:rsidTr="0C2071C5">
        <w:trPr>
          <w:trHeight w:val="300"/>
        </w:trPr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FA08AA" w14:textId="33462E52" w:rsidR="002F0490" w:rsidRPr="00E31A28" w:rsidRDefault="002F0490" w:rsidP="0067474F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Los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2B01AD" w14:textId="170286D9" w:rsidR="002F0490" w:rsidRPr="008E7D1F" w:rsidRDefault="002F0490" w:rsidP="0067474F">
            <w:pPr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Im Angebot enthalten (ja/nein)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5EC323B" w14:textId="608FA624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Veranschlagtes Budget</w:t>
            </w:r>
          </w:p>
        </w:tc>
      </w:tr>
      <w:tr w:rsidR="002F0490" w:rsidRPr="00E31A28" w14:paraId="6DF3C890" w14:textId="77777777" w:rsidTr="0C2071C5">
        <w:trPr>
          <w:trHeight w:val="300"/>
        </w:trPr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0131CF" w14:textId="266BC7DF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1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E0A54C" w14:textId="77777777" w:rsidR="002F0490" w:rsidRPr="093F110E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3218F3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</w:tr>
      <w:tr w:rsidR="002F0490" w:rsidRPr="00E31A28" w14:paraId="438B35A1" w14:textId="77777777" w:rsidTr="0C2071C5">
        <w:trPr>
          <w:trHeight w:val="300"/>
        </w:trPr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AD11CE" w14:textId="0FDF85D0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2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90CC6C" w14:textId="77777777" w:rsidR="002F0490" w:rsidRPr="093F110E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FF3B19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</w:tr>
      <w:tr w:rsidR="002F0490" w:rsidRPr="00E31A28" w14:paraId="5797DEC9" w14:textId="77777777" w:rsidTr="0C2071C5">
        <w:trPr>
          <w:trHeight w:val="300"/>
        </w:trPr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B63258" w14:textId="0D1D4133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3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B648CA" w14:textId="77777777" w:rsidR="002F0490" w:rsidRPr="093F110E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1339AA" w14:textId="77777777" w:rsidR="002F0490" w:rsidRDefault="002F0490" w:rsidP="0067474F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</w:p>
        </w:tc>
      </w:tr>
      <w:tr w:rsidR="002F0490" w:rsidRPr="00E31A28" w14:paraId="599D39A3" w14:textId="77777777" w:rsidTr="0C2071C5">
        <w:trPr>
          <w:trHeight w:val="300"/>
        </w:trPr>
        <w:tc>
          <w:tcPr>
            <w:tcW w:w="3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B317C35" w14:textId="287C1422" w:rsidR="002F0490" w:rsidRPr="005016CD" w:rsidRDefault="002F0490" w:rsidP="0C2071C5">
            <w:pPr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</w:pPr>
            <w:r w:rsidRPr="0C2071C5"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Angebot (Gesamtkosten)</w:t>
            </w:r>
            <w:r w:rsidR="2293192C" w:rsidRPr="0C2071C5"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*</w:t>
            </w:r>
            <w:r w:rsidR="15A17B49" w:rsidRPr="0C2071C5">
              <w:rPr>
                <w:rFonts w:ascii="Calibri" w:eastAsia="Times New Roman" w:hAnsi="Calibri" w:cs="Calibri"/>
                <w:b/>
                <w:bCs/>
                <w:sz w:val="24"/>
                <w:lang w:eastAsia="de-DE"/>
              </w:rPr>
              <w:t>***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476B8D3" w14:textId="77777777" w:rsidR="002F0490" w:rsidRPr="00E31A28" w:rsidRDefault="002F0490" w:rsidP="004356EC">
            <w:pPr>
              <w:textAlignment w:val="baseline"/>
              <w:rPr>
                <w:rFonts w:ascii="Calibri" w:eastAsia="Times New Roman" w:hAnsi="Calibri" w:cs="Calibri"/>
                <w:szCs w:val="22"/>
                <w:lang w:eastAsia="de-DE"/>
              </w:rPr>
            </w:pPr>
          </w:p>
        </w:tc>
      </w:tr>
    </w:tbl>
    <w:p w14:paraId="5F925713" w14:textId="77777777" w:rsidR="0067474F" w:rsidRDefault="0067474F" w:rsidP="0C2071C5">
      <w:pPr>
        <w:rPr>
          <w:rFonts w:eastAsia="Times New Roman"/>
          <w:sz w:val="24"/>
          <w:lang w:eastAsia="de-DE"/>
        </w:rPr>
      </w:pPr>
    </w:p>
    <w:p w14:paraId="7A3D59E4" w14:textId="06FFFA40" w:rsidR="15A17B49" w:rsidRDefault="15A17B49" w:rsidP="0C2071C5">
      <w:pPr>
        <w:rPr>
          <w:rFonts w:ascii="Calibri" w:eastAsia="Calibri" w:hAnsi="Calibri" w:cs="Calibri"/>
          <w:color w:val="000000" w:themeColor="text1"/>
          <w:sz w:val="19"/>
          <w:szCs w:val="19"/>
        </w:rPr>
      </w:pPr>
      <w:r w:rsidRPr="0C2071C5">
        <w:rPr>
          <w:rFonts w:eastAsia="Times New Roman"/>
          <w:sz w:val="24"/>
          <w:lang w:eastAsia="de-DE"/>
        </w:rPr>
        <w:t>****</w:t>
      </w:r>
      <w:r w:rsidRPr="0067474F">
        <w:rPr>
          <w:rFonts w:eastAsia="Times New Roman"/>
          <w:szCs w:val="22"/>
          <w:lang w:eastAsia="de-DE"/>
        </w:rPr>
        <w:t xml:space="preserve"> </w:t>
      </w:r>
      <w:r w:rsidR="0067474F">
        <w:rPr>
          <w:rFonts w:eastAsia="Times New Roman"/>
          <w:szCs w:val="22"/>
          <w:lang w:eastAsia="de-DE"/>
        </w:rPr>
        <w:t>I</w:t>
      </w:r>
      <w:r w:rsidRPr="0067474F">
        <w:rPr>
          <w:rFonts w:ascii="Calibri" w:eastAsia="Calibri" w:hAnsi="Calibri" w:cs="Calibri"/>
          <w:color w:val="000000" w:themeColor="text1"/>
          <w:szCs w:val="22"/>
        </w:rPr>
        <w:t>n Anlehnung an den Schwellenwert oberer und oberster Bundesbehörden in Höhe von 143</w:t>
      </w:r>
      <w:r w:rsidR="0067474F">
        <w:rPr>
          <w:rFonts w:ascii="Calibri" w:eastAsia="Calibri" w:hAnsi="Calibri" w:cs="Calibri"/>
          <w:color w:val="000000" w:themeColor="text1"/>
          <w:szCs w:val="22"/>
        </w:rPr>
        <w:t xml:space="preserve"> </w:t>
      </w:r>
      <w:r w:rsidRPr="0067474F">
        <w:rPr>
          <w:rFonts w:ascii="Calibri" w:eastAsia="Calibri" w:hAnsi="Calibri" w:cs="Calibri"/>
          <w:color w:val="000000" w:themeColor="text1"/>
          <w:szCs w:val="22"/>
        </w:rPr>
        <w:t xml:space="preserve">000 Euro </w:t>
      </w:r>
      <w:r w:rsidR="789831CE" w:rsidRPr="0067474F">
        <w:rPr>
          <w:rFonts w:ascii="Calibri" w:eastAsia="Calibri" w:hAnsi="Calibri" w:cs="Calibri"/>
          <w:color w:val="000000" w:themeColor="text1"/>
          <w:szCs w:val="22"/>
        </w:rPr>
        <w:t>können nur Angebote berücksichtigt werden, die diesen Wert</w:t>
      </w:r>
      <w:r w:rsidR="5AEDA13D" w:rsidRPr="0067474F">
        <w:rPr>
          <w:rFonts w:ascii="Calibri" w:eastAsia="Calibri" w:hAnsi="Calibri" w:cs="Calibri"/>
          <w:color w:val="000000" w:themeColor="text1"/>
          <w:szCs w:val="22"/>
        </w:rPr>
        <w:t>,</w:t>
      </w:r>
      <w:r w:rsidR="789831CE" w:rsidRPr="0067474F">
        <w:rPr>
          <w:rFonts w:ascii="Calibri" w:eastAsia="Calibri" w:hAnsi="Calibri" w:cs="Calibri"/>
          <w:color w:val="000000" w:themeColor="text1"/>
          <w:szCs w:val="22"/>
        </w:rPr>
        <w:t xml:space="preserve"> bezogen auf die gesamte Projektdauer von 1,5 Jah</w:t>
      </w:r>
      <w:r w:rsidR="6FD66620" w:rsidRPr="0067474F">
        <w:rPr>
          <w:rFonts w:ascii="Calibri" w:eastAsia="Calibri" w:hAnsi="Calibri" w:cs="Calibri"/>
          <w:color w:val="000000" w:themeColor="text1"/>
          <w:szCs w:val="22"/>
        </w:rPr>
        <w:t>r</w:t>
      </w:r>
      <w:r w:rsidR="789831CE" w:rsidRPr="0067474F">
        <w:rPr>
          <w:rFonts w:ascii="Calibri" w:eastAsia="Calibri" w:hAnsi="Calibri" w:cs="Calibri"/>
          <w:color w:val="000000" w:themeColor="text1"/>
          <w:szCs w:val="22"/>
        </w:rPr>
        <w:t>en</w:t>
      </w:r>
      <w:r w:rsidR="134320C9" w:rsidRPr="0067474F">
        <w:rPr>
          <w:rFonts w:ascii="Calibri" w:eastAsia="Calibri" w:hAnsi="Calibri" w:cs="Calibri"/>
          <w:color w:val="000000" w:themeColor="text1"/>
          <w:szCs w:val="22"/>
        </w:rPr>
        <w:t>,</w:t>
      </w:r>
      <w:r w:rsidR="789831CE" w:rsidRPr="0067474F">
        <w:rPr>
          <w:rFonts w:ascii="Calibri" w:eastAsia="Calibri" w:hAnsi="Calibri" w:cs="Calibri"/>
          <w:color w:val="000000" w:themeColor="text1"/>
          <w:szCs w:val="22"/>
        </w:rPr>
        <w:t xml:space="preserve"> nicht überschreiten.</w:t>
      </w:r>
    </w:p>
    <w:p w14:paraId="641B7012" w14:textId="5DAD1513" w:rsidR="0C2071C5" w:rsidRDefault="0C2071C5" w:rsidP="0C2071C5">
      <w:pPr>
        <w:rPr>
          <w:rFonts w:ascii="Calibri" w:eastAsia="Calibri" w:hAnsi="Calibri" w:cs="Calibri"/>
          <w:color w:val="000000" w:themeColor="text1"/>
          <w:sz w:val="19"/>
          <w:szCs w:val="19"/>
        </w:rPr>
      </w:pPr>
    </w:p>
    <w:p w14:paraId="41BE43FA" w14:textId="493CCE8C" w:rsidR="0C2071C5" w:rsidRDefault="0C2071C5" w:rsidP="0C2071C5">
      <w:pPr>
        <w:rPr>
          <w:rFonts w:ascii="Calibri" w:eastAsia="Calibri" w:hAnsi="Calibri" w:cs="Calibri"/>
          <w:color w:val="000000" w:themeColor="text1"/>
          <w:sz w:val="19"/>
          <w:szCs w:val="19"/>
        </w:rPr>
      </w:pPr>
    </w:p>
    <w:p w14:paraId="12C9C698" w14:textId="269B242C" w:rsidR="0C2071C5" w:rsidRDefault="0C2071C5" w:rsidP="0C2071C5">
      <w:pPr>
        <w:rPr>
          <w:rFonts w:ascii="Calibri" w:eastAsia="Calibri" w:hAnsi="Calibri" w:cs="Calibri"/>
          <w:color w:val="000000" w:themeColor="text1"/>
          <w:sz w:val="19"/>
          <w:szCs w:val="19"/>
        </w:rPr>
      </w:pPr>
    </w:p>
    <w:p w14:paraId="4127049D" w14:textId="77777777" w:rsidR="0067474F" w:rsidRDefault="0067474F" w:rsidP="000E7523">
      <w:pPr>
        <w:rPr>
          <w:rFonts w:eastAsia="Times New Roman" w:cstheme="minorHAnsi"/>
          <w:sz w:val="20"/>
          <w:szCs w:val="20"/>
          <w:lang w:eastAsia="de-DE"/>
        </w:rPr>
      </w:pPr>
    </w:p>
    <w:p w14:paraId="534B8E86" w14:textId="25301875" w:rsidR="000E7523" w:rsidRPr="00E63836" w:rsidRDefault="000E7523" w:rsidP="000E7523">
      <w:pPr>
        <w:rPr>
          <w:rFonts w:eastAsia="Times New Roman" w:cstheme="minorHAnsi"/>
          <w:sz w:val="20"/>
          <w:szCs w:val="20"/>
          <w:lang w:eastAsia="de-DE"/>
        </w:rPr>
      </w:pPr>
      <w:r w:rsidRPr="00E63836">
        <w:rPr>
          <w:rFonts w:eastAsia="Times New Roman" w:cstheme="minorHAnsi"/>
          <w:sz w:val="20"/>
          <w:szCs w:val="20"/>
          <w:lang w:eastAsia="de-DE"/>
        </w:rPr>
        <w:t>________________</w:t>
      </w:r>
      <w:r w:rsidRPr="00E63836">
        <w:rPr>
          <w:rFonts w:eastAsia="Times New Roman" w:cstheme="minorHAnsi"/>
          <w:sz w:val="20"/>
          <w:szCs w:val="20"/>
          <w:lang w:eastAsia="de-DE"/>
        </w:rPr>
        <w:tab/>
      </w:r>
      <w:r w:rsidRPr="00E63836">
        <w:rPr>
          <w:rFonts w:eastAsia="Times New Roman" w:cstheme="minorHAnsi"/>
          <w:sz w:val="20"/>
          <w:szCs w:val="20"/>
          <w:lang w:eastAsia="de-DE"/>
        </w:rPr>
        <w:tab/>
        <w:t>___________________________________________</w:t>
      </w:r>
    </w:p>
    <w:p w14:paraId="65F93B04" w14:textId="4FDF3FAD" w:rsidR="00FD140F" w:rsidRPr="000E7523" w:rsidRDefault="000E7523" w:rsidP="000E7523">
      <w:pPr>
        <w:rPr>
          <w:rFonts w:eastAsia="Times New Roman" w:cstheme="minorHAnsi"/>
          <w:sz w:val="20"/>
          <w:szCs w:val="20"/>
          <w:lang w:eastAsia="de-DE"/>
        </w:rPr>
        <w:sectPr w:rsidR="00FD140F" w:rsidRPr="000E7523" w:rsidSect="0023539A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2268" w:right="1134" w:bottom="1985" w:left="1418" w:header="680" w:footer="879" w:gutter="0"/>
          <w:cols w:space="708"/>
          <w:titlePg/>
          <w:docGrid w:linePitch="360"/>
        </w:sectPr>
      </w:pPr>
      <w:r>
        <w:rPr>
          <w:rFonts w:eastAsia="Times New Roman" w:cstheme="minorHAnsi"/>
          <w:sz w:val="20"/>
          <w:szCs w:val="20"/>
          <w:lang w:eastAsia="de-DE"/>
        </w:rPr>
        <w:t xml:space="preserve"> </w:t>
      </w:r>
      <w:r w:rsidRPr="00E63836">
        <w:rPr>
          <w:rFonts w:eastAsia="Times New Roman" w:cstheme="minorHAnsi"/>
          <w:sz w:val="20"/>
          <w:szCs w:val="20"/>
          <w:lang w:eastAsia="de-DE"/>
        </w:rPr>
        <w:t xml:space="preserve">Datum </w:t>
      </w:r>
      <w:r w:rsidRPr="00E63836">
        <w:rPr>
          <w:rFonts w:eastAsia="Times New Roman" w:cstheme="minorHAnsi"/>
          <w:sz w:val="20"/>
          <w:szCs w:val="20"/>
          <w:lang w:eastAsia="de-DE"/>
        </w:rPr>
        <w:tab/>
      </w:r>
      <w:r w:rsidRPr="00E63836">
        <w:rPr>
          <w:rFonts w:eastAsia="Times New Roman" w:cstheme="minorHAnsi"/>
          <w:sz w:val="20"/>
          <w:szCs w:val="20"/>
          <w:lang w:eastAsia="de-DE"/>
        </w:rPr>
        <w:tab/>
      </w:r>
      <w:r w:rsidRPr="00E63836">
        <w:rPr>
          <w:rFonts w:eastAsia="Times New Roman" w:cstheme="minorHAnsi"/>
          <w:sz w:val="20"/>
          <w:szCs w:val="20"/>
          <w:lang w:eastAsia="de-DE"/>
        </w:rPr>
        <w:tab/>
      </w:r>
      <w:r>
        <w:rPr>
          <w:rFonts w:eastAsia="Times New Roman" w:cstheme="minorHAnsi"/>
          <w:sz w:val="20"/>
          <w:szCs w:val="20"/>
          <w:lang w:eastAsia="de-DE"/>
        </w:rPr>
        <w:tab/>
        <w:t xml:space="preserve"> </w:t>
      </w:r>
      <w:r w:rsidRPr="00E63836">
        <w:rPr>
          <w:rFonts w:eastAsia="Times New Roman" w:cstheme="minorHAnsi"/>
          <w:sz w:val="20"/>
          <w:szCs w:val="20"/>
          <w:lang w:eastAsia="de-DE"/>
        </w:rPr>
        <w:t xml:space="preserve">Unterschrift und </w:t>
      </w:r>
      <w:r w:rsidR="002453A9">
        <w:rPr>
          <w:rFonts w:eastAsia="Times New Roman" w:cstheme="minorHAnsi"/>
          <w:sz w:val="20"/>
          <w:szCs w:val="20"/>
          <w:lang w:eastAsia="de-DE"/>
        </w:rPr>
        <w:t>S</w:t>
      </w:r>
      <w:r w:rsidRPr="00E63836">
        <w:rPr>
          <w:rFonts w:eastAsia="Times New Roman" w:cstheme="minorHAnsi"/>
          <w:sz w:val="20"/>
          <w:szCs w:val="20"/>
          <w:lang w:eastAsia="de-DE"/>
        </w:rPr>
        <w:t>tempe</w:t>
      </w:r>
      <w:r>
        <w:rPr>
          <w:rFonts w:eastAsia="Times New Roman" w:cstheme="minorHAnsi"/>
          <w:sz w:val="20"/>
          <w:szCs w:val="20"/>
          <w:lang w:eastAsia="de-DE"/>
        </w:rPr>
        <w:t>l</w:t>
      </w:r>
      <w:r w:rsidR="002453A9">
        <w:rPr>
          <w:rFonts w:eastAsia="Times New Roman" w:cstheme="minorHAnsi"/>
          <w:sz w:val="20"/>
          <w:szCs w:val="20"/>
          <w:lang w:eastAsia="de-DE"/>
        </w:rPr>
        <w:t xml:space="preserve"> der Institutio</w:t>
      </w:r>
      <w:r w:rsidR="0067474F">
        <w:rPr>
          <w:rFonts w:eastAsia="Times New Roman" w:cstheme="minorHAnsi"/>
          <w:sz w:val="20"/>
          <w:szCs w:val="20"/>
          <w:lang w:eastAsia="de-DE"/>
        </w:rPr>
        <w:t>n</w:t>
      </w:r>
    </w:p>
    <w:p w14:paraId="2CC9D291" w14:textId="0AF94AC7" w:rsidR="00146D78" w:rsidRPr="006A2C22" w:rsidRDefault="00146D78" w:rsidP="009D0563">
      <w:pPr>
        <w:ind w:right="1551"/>
      </w:pPr>
    </w:p>
    <w:sectPr w:rsidR="00146D78" w:rsidRPr="006A2C22" w:rsidSect="0023539A">
      <w:type w:val="continuous"/>
      <w:pgSz w:w="11900" w:h="16840"/>
      <w:pgMar w:top="2268" w:right="1134" w:bottom="1985" w:left="1418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F3707" w14:textId="77777777" w:rsidR="0023539A" w:rsidRDefault="0023539A" w:rsidP="00CD3334">
      <w:r>
        <w:separator/>
      </w:r>
    </w:p>
  </w:endnote>
  <w:endnote w:type="continuationSeparator" w:id="0">
    <w:p w14:paraId="4AE786EC" w14:textId="77777777" w:rsidR="0023539A" w:rsidRDefault="0023539A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A1337" w14:textId="77777777" w:rsidR="003E14A0" w:rsidRDefault="003E14A0" w:rsidP="00855070">
    <w:pPr>
      <w:pStyle w:val="Fuzeile"/>
      <w:framePr w:wrap="none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B5369F">
      <w:rPr>
        <w:rStyle w:val="Seitenzahl"/>
        <w:noProof/>
      </w:rPr>
      <w:t>2</w:t>
    </w:r>
    <w:r>
      <w:rPr>
        <w:rStyle w:val="Seitenzahl"/>
      </w:rPr>
      <w:fldChar w:fldCharType="end"/>
    </w:r>
  </w:p>
  <w:p w14:paraId="69DFDD53" w14:textId="77777777" w:rsidR="008129C2" w:rsidRDefault="008129C2" w:rsidP="003E14A0">
    <w:pPr>
      <w:pStyle w:val="Fuzeile"/>
      <w:framePr w:wrap="none" w:vAnchor="text" w:hAnchor="margin" w:y="1"/>
      <w:ind w:firstLine="360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B5369F">
      <w:rPr>
        <w:rStyle w:val="Seitenzahl"/>
        <w:noProof/>
      </w:rPr>
      <w:t>2</w:t>
    </w:r>
    <w:r>
      <w:rPr>
        <w:rStyle w:val="Seitenzahl"/>
      </w:rPr>
      <w:fldChar w:fldCharType="end"/>
    </w:r>
  </w:p>
  <w:p w14:paraId="4C3AA9C5" w14:textId="77777777" w:rsidR="00CD3334" w:rsidRDefault="00CD3334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03773B12" w14:textId="1B853584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1021C835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0B613D" wp14:editId="7578491F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886B87" w14:textId="77777777" w:rsidR="008129C2" w:rsidRPr="008129C2" w:rsidRDefault="008129C2" w:rsidP="008129C2">
                          <w:pPr>
                            <w:rPr>
                              <w:color w:val="174489"/>
                            </w:rPr>
                          </w:pPr>
                          <w:r w:rsidRPr="008129C2">
                            <w:rPr>
                              <w:color w:val="174489"/>
                            </w:rPr>
                            <w:t>www.jugendfuereuropa.de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0B613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alt="&quot;&quot;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0D886B87" w14:textId="77777777" w:rsidR="008129C2" w:rsidRPr="008129C2" w:rsidRDefault="008129C2" w:rsidP="008129C2">
                    <w:pPr>
                      <w:rPr>
                        <w:color w:val="174489"/>
                      </w:rPr>
                    </w:pPr>
                    <w:r w:rsidRPr="008129C2">
                      <w:rPr>
                        <w:color w:val="174489"/>
                      </w:rPr>
                      <w:t>www.jugendfuereuropa.de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D476F" w14:textId="3708D265" w:rsidR="001C495C" w:rsidRPr="003E14A0" w:rsidRDefault="001C495C" w:rsidP="001C495C">
    <w:pPr>
      <w:pStyle w:val="Fuzeile"/>
      <w:framePr w:wrap="none" w:vAnchor="text" w:hAnchor="margin" w:y="1"/>
      <w:rPr>
        <w:rStyle w:val="Seitenzahl"/>
        <w:color w:val="174489"/>
      </w:rPr>
    </w:pPr>
    <w:r w:rsidRPr="003E14A0">
      <w:rPr>
        <w:rStyle w:val="Seitenzahl"/>
        <w:color w:val="174489"/>
      </w:rPr>
      <w:fldChar w:fldCharType="begin"/>
    </w:r>
    <w:r w:rsidRPr="003E14A0">
      <w:rPr>
        <w:rStyle w:val="Seitenzahl"/>
        <w:color w:val="174489"/>
      </w:rPr>
      <w:instrText xml:space="preserve"> PAGE </w:instrText>
    </w:r>
    <w:r w:rsidRPr="003E14A0">
      <w:rPr>
        <w:rStyle w:val="Seitenzahl"/>
        <w:color w:val="174489"/>
      </w:rPr>
      <w:fldChar w:fldCharType="separate"/>
    </w:r>
    <w:r>
      <w:rPr>
        <w:rStyle w:val="Seitenzahl"/>
        <w:color w:val="174489"/>
      </w:rPr>
      <w:t>2</w:t>
    </w:r>
    <w:r w:rsidRPr="003E14A0">
      <w:rPr>
        <w:rStyle w:val="Seitenzahl"/>
        <w:color w:val="174489"/>
      </w:rPr>
      <w:fldChar w:fldCharType="end"/>
    </w:r>
  </w:p>
  <w:p w14:paraId="509A47C3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0BD2073" wp14:editId="229A28AB">
              <wp:simplePos x="0" y="0"/>
              <wp:positionH relativeFrom="column">
                <wp:posOffset>4169233</wp:posOffset>
              </wp:positionH>
              <wp:positionV relativeFrom="paragraph">
                <wp:posOffset>-5715</wp:posOffset>
              </wp:positionV>
              <wp:extent cx="1647825" cy="180340"/>
              <wp:effectExtent l="0" t="0" r="3175" b="0"/>
              <wp:wrapNone/>
              <wp:docPr id="6" name="Textfeld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7825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FEF38F" w14:textId="77777777" w:rsidR="001C495C" w:rsidRPr="001C495C" w:rsidRDefault="001C495C">
                          <w:pPr>
                            <w:rPr>
                              <w:color w:val="174489"/>
                            </w:rPr>
                          </w:pPr>
                          <w:r w:rsidRPr="008129C2">
                            <w:rPr>
                              <w:color w:val="174489"/>
                            </w:rPr>
                            <w:t>www.jugendfuereuropa.de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BD2073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alt="&quot;&quot;" style="position:absolute;margin-left:328.3pt;margin-top:-.45pt;width:129.75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" filled="f" stroked="f" strokeweight=".5pt">
              <v:textbox inset="0,0,0,0">
                <w:txbxContent>
                  <w:p w14:paraId="05FEF38F" w14:textId="77777777" w:rsidR="001C495C" w:rsidRPr="001C495C" w:rsidRDefault="001C495C">
                    <w:pPr>
                      <w:rPr>
                        <w:color w:val="174489"/>
                      </w:rPr>
                    </w:pPr>
                    <w:r w:rsidRPr="008129C2">
                      <w:rPr>
                        <w:color w:val="174489"/>
                      </w:rPr>
                      <w:t>www.jugendfuereuropa.de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8199C" w14:textId="77777777" w:rsidR="0023539A" w:rsidRDefault="0023539A" w:rsidP="00CD3334">
      <w:r>
        <w:separator/>
      </w:r>
    </w:p>
  </w:footnote>
  <w:footnote w:type="continuationSeparator" w:id="0">
    <w:p w14:paraId="16483D37" w14:textId="77777777" w:rsidR="0023539A" w:rsidRDefault="0023539A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36752" w14:textId="06AB9C8B" w:rsidR="00B5369F" w:rsidRDefault="00B5369F">
    <w:pPr>
      <w:pStyle w:val="Kopfzeil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2AC9F10B" wp14:editId="00A142E3">
          <wp:simplePos x="0" y="0"/>
          <wp:positionH relativeFrom="column">
            <wp:posOffset>-900430</wp:posOffset>
          </wp:positionH>
          <wp:positionV relativeFrom="paragraph">
            <wp:posOffset>-431754</wp:posOffset>
          </wp:positionV>
          <wp:extent cx="7568565" cy="10697753"/>
          <wp:effectExtent l="0" t="0" r="635" b="0"/>
          <wp:wrapNone/>
          <wp:docPr id="11" name="Grafik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65" cy="10697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513DF" w14:textId="71E8D2F0" w:rsidR="001C495C" w:rsidRDefault="00B5369F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2BD24F6" wp14:editId="0BF12D50">
          <wp:simplePos x="0" y="0"/>
          <wp:positionH relativeFrom="column">
            <wp:posOffset>-901428</wp:posOffset>
          </wp:positionH>
          <wp:positionV relativeFrom="paragraph">
            <wp:posOffset>-431800</wp:posOffset>
          </wp:positionV>
          <wp:extent cx="7568565" cy="10697845"/>
          <wp:effectExtent l="0" t="0" r="635" b="0"/>
          <wp:wrapNone/>
          <wp:docPr id="14" name="Grafik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65" cy="1069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F4439"/>
    <w:multiLevelType w:val="multilevel"/>
    <w:tmpl w:val="FAA40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F44A37"/>
    <w:multiLevelType w:val="hybridMultilevel"/>
    <w:tmpl w:val="CC600C5A"/>
    <w:lvl w:ilvl="0" w:tplc="5EA68126">
      <w:start w:val="1"/>
      <w:numFmt w:val="decimal"/>
      <w:pStyle w:val="berschriftJfE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0302A"/>
    <w:multiLevelType w:val="hybridMultilevel"/>
    <w:tmpl w:val="52107FC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E40371"/>
    <w:multiLevelType w:val="hybridMultilevel"/>
    <w:tmpl w:val="69A8E7D4"/>
    <w:lvl w:ilvl="0" w:tplc="04070013">
      <w:start w:val="1"/>
      <w:numFmt w:val="upperRoman"/>
      <w:lvlText w:val="%1."/>
      <w:lvlJc w:val="righ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3D7C3C"/>
    <w:multiLevelType w:val="hybridMultilevel"/>
    <w:tmpl w:val="84E2323E"/>
    <w:lvl w:ilvl="0" w:tplc="04BAB196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 w:themeColor="text1"/>
      </w:rPr>
    </w:lvl>
    <w:lvl w:ilvl="1" w:tplc="FB4A09CC">
      <w:start w:val="2"/>
      <w:numFmt w:val="bullet"/>
      <w:lvlText w:val="·"/>
      <w:lvlJc w:val="left"/>
      <w:pPr>
        <w:ind w:left="1788" w:hanging="708"/>
      </w:pPr>
      <w:rPr>
        <w:rFonts w:ascii="Calibri" w:eastAsia="Times New Roman" w:hAnsi="Calibri" w:cs="Calibri" w:hint="default"/>
      </w:rPr>
    </w:lvl>
    <w:lvl w:ilvl="2" w:tplc="DCECC488">
      <w:start w:val="2"/>
      <w:numFmt w:val="bullet"/>
      <w:lvlText w:val=""/>
      <w:lvlJc w:val="left"/>
      <w:pPr>
        <w:ind w:left="2160" w:hanging="360"/>
      </w:pPr>
      <w:rPr>
        <w:rFonts w:ascii="Wingdings" w:eastAsia="Times New Roman" w:hAnsi="Wingdings" w:cstheme="minorHAnsi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E2CE9"/>
    <w:multiLevelType w:val="hybridMultilevel"/>
    <w:tmpl w:val="4C3AADF6"/>
    <w:lvl w:ilvl="0" w:tplc="0407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3B41602B"/>
    <w:multiLevelType w:val="hybridMultilevel"/>
    <w:tmpl w:val="BE8CB81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CA006CD"/>
    <w:multiLevelType w:val="hybridMultilevel"/>
    <w:tmpl w:val="7C7E59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271918"/>
    <w:multiLevelType w:val="multilevel"/>
    <w:tmpl w:val="D7BE1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7CE4185"/>
    <w:multiLevelType w:val="multilevel"/>
    <w:tmpl w:val="854C4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8D412C"/>
    <w:multiLevelType w:val="hybridMultilevel"/>
    <w:tmpl w:val="07303A6A"/>
    <w:lvl w:ilvl="0" w:tplc="04BAB196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7F70C9"/>
    <w:multiLevelType w:val="hybridMultilevel"/>
    <w:tmpl w:val="20FCD2A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9D955C0"/>
    <w:multiLevelType w:val="hybridMultilevel"/>
    <w:tmpl w:val="B9E63B9A"/>
    <w:lvl w:ilvl="0" w:tplc="04BAB196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4395276">
    <w:abstractNumId w:val="1"/>
  </w:num>
  <w:num w:numId="2" w16cid:durableId="351615161">
    <w:abstractNumId w:val="2"/>
  </w:num>
  <w:num w:numId="3" w16cid:durableId="1648125610">
    <w:abstractNumId w:val="4"/>
  </w:num>
  <w:num w:numId="4" w16cid:durableId="1213537181">
    <w:abstractNumId w:val="10"/>
  </w:num>
  <w:num w:numId="5" w16cid:durableId="204366114">
    <w:abstractNumId w:val="12"/>
  </w:num>
  <w:num w:numId="6" w16cid:durableId="296686767">
    <w:abstractNumId w:val="3"/>
  </w:num>
  <w:num w:numId="7" w16cid:durableId="1355769259">
    <w:abstractNumId w:val="11"/>
  </w:num>
  <w:num w:numId="8" w16cid:durableId="676999695">
    <w:abstractNumId w:val="5"/>
  </w:num>
  <w:num w:numId="9" w16cid:durableId="216205206">
    <w:abstractNumId w:val="7"/>
  </w:num>
  <w:num w:numId="10" w16cid:durableId="181360935">
    <w:abstractNumId w:val="6"/>
  </w:num>
  <w:num w:numId="11" w16cid:durableId="1159268256">
    <w:abstractNumId w:val="8"/>
  </w:num>
  <w:num w:numId="12" w16cid:durableId="725563798">
    <w:abstractNumId w:val="0"/>
  </w:num>
  <w:num w:numId="13" w16cid:durableId="569465643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ACB"/>
    <w:rsid w:val="000E7523"/>
    <w:rsid w:val="000F1B7D"/>
    <w:rsid w:val="00126CC6"/>
    <w:rsid w:val="00146D78"/>
    <w:rsid w:val="001C495C"/>
    <w:rsid w:val="001D05D3"/>
    <w:rsid w:val="0023539A"/>
    <w:rsid w:val="002453A9"/>
    <w:rsid w:val="00251127"/>
    <w:rsid w:val="0029298A"/>
    <w:rsid w:val="0029636E"/>
    <w:rsid w:val="002F0490"/>
    <w:rsid w:val="00366671"/>
    <w:rsid w:val="00386ECC"/>
    <w:rsid w:val="003E14A0"/>
    <w:rsid w:val="0045709A"/>
    <w:rsid w:val="00495DF4"/>
    <w:rsid w:val="004B7E15"/>
    <w:rsid w:val="004F2ED2"/>
    <w:rsid w:val="005016CD"/>
    <w:rsid w:val="00515228"/>
    <w:rsid w:val="00554053"/>
    <w:rsid w:val="005960EF"/>
    <w:rsid w:val="005B676D"/>
    <w:rsid w:val="005D0148"/>
    <w:rsid w:val="005E34AA"/>
    <w:rsid w:val="005F784C"/>
    <w:rsid w:val="0067474F"/>
    <w:rsid w:val="006A2C22"/>
    <w:rsid w:val="006A3CA8"/>
    <w:rsid w:val="006D411A"/>
    <w:rsid w:val="00742179"/>
    <w:rsid w:val="007776CD"/>
    <w:rsid w:val="007B4683"/>
    <w:rsid w:val="007D792B"/>
    <w:rsid w:val="008129C2"/>
    <w:rsid w:val="008B4624"/>
    <w:rsid w:val="008C727A"/>
    <w:rsid w:val="008E7D1F"/>
    <w:rsid w:val="009967B1"/>
    <w:rsid w:val="009D0563"/>
    <w:rsid w:val="009D69CD"/>
    <w:rsid w:val="009F4416"/>
    <w:rsid w:val="00A37351"/>
    <w:rsid w:val="00AD0ACB"/>
    <w:rsid w:val="00AF7D47"/>
    <w:rsid w:val="00B5369F"/>
    <w:rsid w:val="00B852EA"/>
    <w:rsid w:val="00BA2668"/>
    <w:rsid w:val="00C939CB"/>
    <w:rsid w:val="00CD3334"/>
    <w:rsid w:val="00CD5D5A"/>
    <w:rsid w:val="00CF45D0"/>
    <w:rsid w:val="00D155AA"/>
    <w:rsid w:val="00E03384"/>
    <w:rsid w:val="00E31A28"/>
    <w:rsid w:val="00E82234"/>
    <w:rsid w:val="00F0462D"/>
    <w:rsid w:val="00F521BD"/>
    <w:rsid w:val="00FB18D9"/>
    <w:rsid w:val="00FD140F"/>
    <w:rsid w:val="01009123"/>
    <w:rsid w:val="03685A44"/>
    <w:rsid w:val="04BDC032"/>
    <w:rsid w:val="07D3C8D1"/>
    <w:rsid w:val="093F110E"/>
    <w:rsid w:val="0C2071C5"/>
    <w:rsid w:val="102DB4EF"/>
    <w:rsid w:val="134320C9"/>
    <w:rsid w:val="148A4101"/>
    <w:rsid w:val="15A17B49"/>
    <w:rsid w:val="1C57B0B3"/>
    <w:rsid w:val="1DA586EF"/>
    <w:rsid w:val="2293192C"/>
    <w:rsid w:val="27BE4D6A"/>
    <w:rsid w:val="2AF898B6"/>
    <w:rsid w:val="2BFA790A"/>
    <w:rsid w:val="40A4B79C"/>
    <w:rsid w:val="4305E904"/>
    <w:rsid w:val="48B5ACE0"/>
    <w:rsid w:val="4D245F3B"/>
    <w:rsid w:val="5AD21BDD"/>
    <w:rsid w:val="5AEDA13D"/>
    <w:rsid w:val="5D6071FC"/>
    <w:rsid w:val="64040F62"/>
    <w:rsid w:val="686509D0"/>
    <w:rsid w:val="6A12620B"/>
    <w:rsid w:val="6D0BA006"/>
    <w:rsid w:val="6D1DB344"/>
    <w:rsid w:val="6D602FF0"/>
    <w:rsid w:val="6FD66620"/>
    <w:rsid w:val="71D0FB52"/>
    <w:rsid w:val="728F0C1D"/>
    <w:rsid w:val="789831CE"/>
    <w:rsid w:val="78DBB463"/>
    <w:rsid w:val="7FE9F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71DF35"/>
  <w15:chartTrackingRefBased/>
  <w15:docId w15:val="{1B723B88-1961-40BE-877F-9E540FEFB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FD140F"/>
    <w:pPr>
      <w:spacing w:after="170" w:line="240" w:lineRule="auto"/>
    </w:pPr>
    <w:rPr>
      <w:rFonts w:ascii="Calibri" w:hAnsi="Calibri" w:cs="Calibri"/>
      <w:b/>
      <w:bCs/>
      <w:color w:val="229AD6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5F784C"/>
    <w:pPr>
      <w:spacing w:before="120"/>
      <w:ind w:right="1554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paragraph" w:styleId="StandardWeb">
    <w:name w:val="Normal (Web)"/>
    <w:basedOn w:val="Standard"/>
    <w:uiPriority w:val="99"/>
    <w:unhideWhenUsed/>
    <w:rsid w:val="00A3735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de-DE"/>
    </w:rPr>
  </w:style>
  <w:style w:type="paragraph" w:customStyle="1" w:styleId="berschriftJfE">
    <w:name w:val="Überschrift_JfE"/>
    <w:basedOn w:val="berschrift1"/>
    <w:next w:val="Standard"/>
    <w:link w:val="berschriftJfEZchn"/>
    <w:qFormat/>
    <w:rsid w:val="00A37351"/>
    <w:pPr>
      <w:keepNext w:val="0"/>
      <w:keepLines w:val="0"/>
      <w:widowControl w:val="0"/>
      <w:numPr>
        <w:numId w:val="1"/>
      </w:numPr>
      <w:autoSpaceDE w:val="0"/>
      <w:autoSpaceDN w:val="0"/>
      <w:adjustRightInd w:val="0"/>
      <w:spacing w:before="360" w:after="120"/>
      <w:ind w:left="357" w:hanging="357"/>
      <w:textAlignment w:val="center"/>
    </w:pPr>
    <w:rPr>
      <w:rFonts w:ascii="Calibri" w:eastAsia="Times New Roman" w:hAnsi="Calibri" w:cs="Calibri-Bold"/>
      <w:b/>
      <w:bCs/>
      <w:color w:val="00A5DB"/>
      <w:sz w:val="24"/>
      <w:szCs w:val="24"/>
      <w:lang w:eastAsia="de-DE"/>
    </w:rPr>
  </w:style>
  <w:style w:type="character" w:customStyle="1" w:styleId="berschriftJfEZchn">
    <w:name w:val="Überschrift_JfE Zchn"/>
    <w:link w:val="berschriftJfE"/>
    <w:rsid w:val="00A37351"/>
    <w:rPr>
      <w:rFonts w:ascii="Calibri" w:eastAsia="Times New Roman" w:hAnsi="Calibri" w:cs="Calibri-Bold"/>
      <w:b/>
      <w:bCs/>
      <w:color w:val="00A5DB"/>
      <w:lang w:eastAsia="de-DE"/>
    </w:rPr>
  </w:style>
  <w:style w:type="character" w:customStyle="1" w:styleId="normaltextrun">
    <w:name w:val="normaltextrun"/>
    <w:basedOn w:val="Absatz-Standardschriftart"/>
    <w:rsid w:val="00A37351"/>
  </w:style>
  <w:style w:type="paragraph" w:styleId="Listenabsatz">
    <w:name w:val="List Paragraph"/>
    <w:basedOn w:val="Standard"/>
    <w:uiPriority w:val="34"/>
    <w:qFormat/>
    <w:rsid w:val="00A37351"/>
    <w:pPr>
      <w:spacing w:after="200" w:line="276" w:lineRule="auto"/>
      <w:ind w:left="720"/>
      <w:contextualSpacing/>
    </w:pPr>
    <w:rPr>
      <w:szCs w:val="22"/>
    </w:rPr>
  </w:style>
  <w:style w:type="character" w:styleId="Hyperlink">
    <w:name w:val="Hyperlink"/>
    <w:rsid w:val="00A37351"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37351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3735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37351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0462D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0E752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rd"/>
    <w:rsid w:val="00E31A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de-DE"/>
    </w:rPr>
  </w:style>
  <w:style w:type="character" w:customStyle="1" w:styleId="eop">
    <w:name w:val="eop"/>
    <w:basedOn w:val="Absatz-Standardschriftart"/>
    <w:rsid w:val="00E31A28"/>
  </w:style>
  <w:style w:type="character" w:customStyle="1" w:styleId="scxw7241292">
    <w:name w:val="scxw7241292"/>
    <w:basedOn w:val="Absatz-Standardschriftart"/>
    <w:rsid w:val="00E31A28"/>
  </w:style>
  <w:style w:type="character" w:styleId="Hervorhebung">
    <w:name w:val="Emphasis"/>
    <w:basedOn w:val="Absatz-Standardschriftart"/>
    <w:uiPriority w:val="20"/>
    <w:qFormat/>
    <w:rsid w:val="009967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98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5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10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4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9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85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6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69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5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4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4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32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5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3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10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0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8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3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97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9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5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7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4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2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5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1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4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9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8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1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18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0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8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8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7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47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6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62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0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1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8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63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35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3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1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8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05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6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9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3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7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49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6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93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41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2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4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3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89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48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0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2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4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2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7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1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8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7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0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2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36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2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7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2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ltenborn\Desktop\JfE_Mastervorlage_+Projekt_Hochformat_DE_einspalti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8022892765774E964E34813302F266" ma:contentTypeVersion="20" ma:contentTypeDescription="Ein neues Dokument erstellen." ma:contentTypeScope="" ma:versionID="ad573348328869e70fd3654066a8d08e">
  <xsd:schema xmlns:xsd="http://www.w3.org/2001/XMLSchema" xmlns:xs="http://www.w3.org/2001/XMLSchema" xmlns:p="http://schemas.microsoft.com/office/2006/metadata/properties" xmlns:ns2="7eb5cc2b-59d9-4fd5-ad13-60837bfa37d3" xmlns:ns3="0d42a4cf-a778-41f0-b920-19bbc49f5edc" targetNamespace="http://schemas.microsoft.com/office/2006/metadata/properties" ma:root="true" ma:fieldsID="7119c1f3555acb8e25c2910c22c9eb98" ns2:_="" ns3:_="">
    <xsd:import namespace="7eb5cc2b-59d9-4fd5-ad13-60837bfa37d3"/>
    <xsd:import namespace="0d42a4cf-a778-41f0-b920-19bbc49f5e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b5cc2b-59d9-4fd5-ad13-60837bfa37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42a4cf-a778-41f0-b920-19bbc49f5ed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12e74c2-1d62-434b-bff8-372c14715e1d}" ma:internalName="TaxCatchAll" ma:showField="CatchAllData" ma:web="0d42a4cf-a778-41f0-b920-19bbc49f5e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b5cc2b-59d9-4fd5-ad13-60837bfa37d3">
      <Terms xmlns="http://schemas.microsoft.com/office/infopath/2007/PartnerControls"/>
    </lcf76f155ced4ddcb4097134ff3c332f>
    <TaxCatchAll xmlns="0d42a4cf-a778-41f0-b920-19bbc49f5edc" xsi:nil="true"/>
  </documentManagement>
</p:properties>
</file>

<file path=customXml/itemProps1.xml><?xml version="1.0" encoding="utf-8"?>
<ds:datastoreItem xmlns:ds="http://schemas.openxmlformats.org/officeDocument/2006/customXml" ds:itemID="{4F76005A-75BC-421D-8885-ABAB3B5E2D9B}"/>
</file>

<file path=customXml/itemProps2.xml><?xml version="1.0" encoding="utf-8"?>
<ds:datastoreItem xmlns:ds="http://schemas.openxmlformats.org/officeDocument/2006/customXml" ds:itemID="{9E3043E4-6313-41A6-880F-0A5F290BF5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E02DCC-4DFF-4E22-9BB2-989612588A9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DAD99D-A584-45D7-9D63-72B640C89806}">
  <ds:schemaRefs>
    <ds:schemaRef ds:uri="http://schemas.microsoft.com/office/2006/metadata/properties"/>
    <ds:schemaRef ds:uri="http://schemas.microsoft.com/office/infopath/2007/PartnerControls"/>
    <ds:schemaRef ds:uri="d64106bf-a69a-4504-b254-9720073fea55"/>
    <ds:schemaRef ds:uri="d44b454e-86ff-4c72-b999-83192b5c3a1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JfE_Mastervorlage_+Projekt_Hochformat_DE_einspaltig</Template>
  <TotalTime>0</TotalTime>
  <Pages>1</Pages>
  <Words>282</Words>
  <Characters>1781</Characters>
  <Application>Microsoft Office Word</Application>
  <DocSecurity>0</DocSecurity>
  <Lines>14</Lines>
  <Paragraphs>4</Paragraphs>
  <ScaleCrop>false</ScaleCrop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Kaltenborn</dc:creator>
  <cp:keywords/>
  <dc:description/>
  <cp:lastModifiedBy>Tanja Kaltenborn</cp:lastModifiedBy>
  <cp:revision>6</cp:revision>
  <cp:lastPrinted>2022-06-22T07:42:00Z</cp:lastPrinted>
  <dcterms:created xsi:type="dcterms:W3CDTF">2024-04-18T09:57:00Z</dcterms:created>
  <dcterms:modified xsi:type="dcterms:W3CDTF">2024-04-22T15:08:00Z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0x01010000C41E21AFC8C84C94E1F189E5648EF6</vt:lpwstr>
  </property>
  <property fmtid="{D5CDD505-2E9C-101B-9397-08002B2CF9AE}" pid="3" name="MediaServiceImageTags">
    <vt:lpwstr/>
  </property>
</Properties>
</file>